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46" w:rsidRDefault="00573E46" w:rsidP="003F1A9C">
      <w:pPr>
        <w:pStyle w:val="Heading1"/>
        <w:spacing w:before="72"/>
        <w:ind w:firstLine="557"/>
        <w:jc w:val="center"/>
      </w:pPr>
      <w:r>
        <w:t>Типовая инструкция для руководителя образовательного учреждения при реализации образовательных программ начального общего образования с применением электронного обучения и дистанционных образовательных технологий</w:t>
      </w:r>
    </w:p>
    <w:p w:rsidR="00573E46" w:rsidRDefault="00573E46" w:rsidP="003F1A9C">
      <w:pPr>
        <w:pStyle w:val="Heading1"/>
        <w:spacing w:before="72"/>
        <w:ind w:firstLine="557"/>
        <w:jc w:val="center"/>
        <w:rPr>
          <w:b w:val="0"/>
          <w:bCs w:val="0"/>
        </w:rPr>
      </w:pPr>
      <w:r>
        <w:t>(Аксубаевский муниципальный район)</w:t>
      </w:r>
      <w:bookmarkStart w:id="0" w:name="_GoBack"/>
      <w:bookmarkEnd w:id="0"/>
    </w:p>
    <w:p w:rsidR="00573E46" w:rsidRDefault="00573E46" w:rsidP="003F1A9C">
      <w:pPr>
        <w:pStyle w:val="BodyText"/>
        <w:spacing w:before="10"/>
        <w:jc w:val="center"/>
        <w:rPr>
          <w:b/>
          <w:bCs/>
          <w:sz w:val="27"/>
          <w:szCs w:val="27"/>
        </w:rPr>
      </w:pPr>
    </w:p>
    <w:p w:rsidR="00573E46" w:rsidRDefault="00573E46">
      <w:pPr>
        <w:pStyle w:val="BodyText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573E46" w:rsidRDefault="00573E46">
      <w:pPr>
        <w:pStyle w:val="BodyText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573E46" w:rsidRDefault="00573E46">
      <w:pPr>
        <w:pStyle w:val="BodyText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573E46" w:rsidRDefault="00573E46" w:rsidP="003F1A9C">
      <w:pPr>
        <w:pStyle w:val="BodyText"/>
        <w:numPr>
          <w:ilvl w:val="0"/>
          <w:numId w:val="1"/>
        </w:numPr>
        <w:ind w:left="0" w:right="138" w:firstLine="1187"/>
        <w:jc w:val="both"/>
      </w:pPr>
      <w:r>
        <w:t>по определению перечня предметов, которые могут быть реализованы с помощью онлайн курсов;</w:t>
      </w:r>
    </w:p>
    <w:p w:rsidR="00573E46" w:rsidRDefault="00573E46" w:rsidP="003F1A9C">
      <w:pPr>
        <w:pStyle w:val="BodyText"/>
        <w:numPr>
          <w:ilvl w:val="0"/>
          <w:numId w:val="1"/>
        </w:numPr>
        <w:ind w:left="0" w:right="112" w:firstLine="1187"/>
        <w:jc w:val="both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573E46" w:rsidRDefault="00573E46" w:rsidP="003F1A9C">
      <w:pPr>
        <w:pStyle w:val="BodyText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573E46" w:rsidRDefault="00573E46" w:rsidP="003F1A9C">
      <w:pPr>
        <w:pStyle w:val="BodyText"/>
        <w:numPr>
          <w:ilvl w:val="0"/>
          <w:numId w:val="1"/>
        </w:numPr>
        <w:ind w:left="0" w:right="133" w:firstLine="1187"/>
        <w:jc w:val="both"/>
      </w:pPr>
      <w:r>
        <w:t>по формированию расписания на каждый учебный день и информированию о нем учащихся;</w:t>
      </w:r>
    </w:p>
    <w:p w:rsidR="00573E46" w:rsidRDefault="00573E46" w:rsidP="003F1A9C">
      <w:pPr>
        <w:pStyle w:val="BodyText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573E46" w:rsidRDefault="00573E46">
      <w:pPr>
        <w:pStyle w:val="BodyText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573E46" w:rsidRDefault="00573E46">
      <w:pPr>
        <w:pStyle w:val="BodyText"/>
        <w:spacing w:line="242" w:lineRule="auto"/>
        <w:ind w:left="117" w:right="133" w:firstLine="710"/>
        <w:jc w:val="both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573E46" w:rsidRDefault="00573E46">
      <w:pPr>
        <w:pStyle w:val="BodyText"/>
        <w:spacing w:before="110"/>
        <w:ind w:left="117" w:right="125" w:firstLine="710"/>
        <w:jc w:val="both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573E46" w:rsidRDefault="00573E46" w:rsidP="00EB5D5A">
      <w:pPr>
        <w:pStyle w:val="BodyText"/>
        <w:spacing w:before="3"/>
        <w:ind w:left="117" w:right="130" w:firstLine="710"/>
        <w:jc w:val="both"/>
        <w:rPr>
          <w:sz w:val="20"/>
          <w:szCs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rPr>
          <w:sz w:val="20"/>
          <w:szCs w:val="20"/>
        </w:rPr>
      </w:pPr>
    </w:p>
    <w:p w:rsidR="00573E46" w:rsidRDefault="00573E46">
      <w:pPr>
        <w:pStyle w:val="BodyText"/>
        <w:spacing w:before="8"/>
        <w:rPr>
          <w:sz w:val="16"/>
          <w:szCs w:val="16"/>
        </w:rPr>
      </w:pPr>
    </w:p>
    <w:p w:rsidR="00573E46" w:rsidRDefault="00573E46">
      <w:pPr>
        <w:spacing w:before="92"/>
        <w:ind w:left="155"/>
        <w:rPr>
          <w:sz w:val="16"/>
          <w:szCs w:val="16"/>
        </w:rPr>
      </w:pPr>
      <w:r>
        <w:rPr>
          <w:sz w:val="16"/>
          <w:szCs w:val="16"/>
        </w:rPr>
        <w:t>Методические рекомендации по реализации образовательных программ - 04</w:t>
      </w:r>
    </w:p>
    <w:sectPr w:rsidR="00573E46" w:rsidSect="00237BB8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E46" w:rsidRDefault="00573E46" w:rsidP="00EB5D5A">
      <w:r>
        <w:separator/>
      </w:r>
    </w:p>
  </w:endnote>
  <w:endnote w:type="continuationSeparator" w:id="0">
    <w:p w:rsidR="00573E46" w:rsidRDefault="00573E46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E46" w:rsidRDefault="00573E46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573E46" w:rsidRDefault="00573E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E46" w:rsidRDefault="00573E46" w:rsidP="00EB5D5A">
      <w:r>
        <w:separator/>
      </w:r>
    </w:p>
  </w:footnote>
  <w:footnote w:type="continuationSeparator" w:id="0">
    <w:p w:rsidR="00573E46" w:rsidRDefault="00573E46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0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6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9BA"/>
    <w:rsid w:val="00237BB8"/>
    <w:rsid w:val="003F1A9C"/>
    <w:rsid w:val="00573E46"/>
    <w:rsid w:val="006A69BA"/>
    <w:rsid w:val="008B6F62"/>
    <w:rsid w:val="00952E62"/>
    <w:rsid w:val="00972598"/>
    <w:rsid w:val="00CA2419"/>
    <w:rsid w:val="00CE3ADD"/>
    <w:rsid w:val="00D56D81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B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237BB8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3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237BB8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37BB8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0630B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237BB8"/>
  </w:style>
  <w:style w:type="paragraph" w:customStyle="1" w:styleId="TableParagraph">
    <w:name w:val="Table Paragraph"/>
    <w:basedOn w:val="Normal"/>
    <w:uiPriority w:val="99"/>
    <w:rsid w:val="00237BB8"/>
  </w:style>
  <w:style w:type="paragraph" w:styleId="Header">
    <w:name w:val="header"/>
    <w:basedOn w:val="Normal"/>
    <w:link w:val="HeaderChar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5D5A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5D5A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402</Words>
  <Characters>2293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</cp:lastModifiedBy>
  <cp:revision>9</cp:revision>
  <cp:lastPrinted>2020-03-23T07:23:00Z</cp:lastPrinted>
  <dcterms:created xsi:type="dcterms:W3CDTF">2020-03-21T07:39:00Z</dcterms:created>
  <dcterms:modified xsi:type="dcterms:W3CDTF">2020-03-24T08:37:00Z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